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62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1026"/>
        <w:gridCol w:w="1616"/>
        <w:gridCol w:w="706"/>
        <w:gridCol w:w="1035"/>
        <w:gridCol w:w="25"/>
        <w:gridCol w:w="2266"/>
        <w:gridCol w:w="32"/>
        <w:gridCol w:w="2291"/>
      </w:tblGrid>
      <w:tr w:rsidR="0090596C" w:rsidRPr="000E7873" w:rsidTr="00E25455">
        <w:trPr>
          <w:gridAfter w:val="1"/>
          <w:wAfter w:w="1012" w:type="pct"/>
        </w:trPr>
        <w:tc>
          <w:tcPr>
            <w:tcW w:w="3988" w:type="pct"/>
            <w:gridSpan w:val="8"/>
            <w:shd w:val="clear" w:color="auto" w:fill="auto"/>
          </w:tcPr>
          <w:p w:rsidR="00650259" w:rsidRPr="000B0D21" w:rsidRDefault="00D4378A" w:rsidP="006E2378">
            <w:pPr>
              <w:pStyle w:val="Titre1"/>
              <w:outlineLvl w:val="0"/>
              <w:rPr>
                <w:rFonts w:ascii="Bebas Neue" w:hAnsi="Bebas Neue"/>
                <w:color w:val="auto"/>
              </w:rPr>
            </w:pPr>
            <w:r>
              <w:rPr>
                <mc:AlternateContent>
                  <mc:Choice Requires="w16se">
                    <w:rFonts w:ascii="Bebas Neue" w:hAnsi="Bebas Neu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auto"/>
              </w:rPr>
              <mc:AlternateContent>
                <mc:Choice Requires="w16se">
                  <w16se:symEx w16se:font="Segoe UI Emoji" w16se:char="25D8"/>
                </mc:Choice>
                <mc:Fallback>
                  <w:t>◘</w:t>
                </mc:Fallback>
              </mc:AlternateContent>
            </w:r>
            <w:r w:rsidR="006E2378">
              <w:rPr>
                <w:rFonts w:ascii="Bebas Neue" w:hAnsi="Bebas Neue"/>
                <w:color w:val="auto"/>
              </w:rPr>
              <w:t>Coordonnées :</w:t>
            </w:r>
          </w:p>
        </w:tc>
      </w:tr>
      <w:tr w:rsidR="00650259" w:rsidRPr="000E7873" w:rsidTr="006E2378">
        <w:trPr>
          <w:gridAfter w:val="1"/>
          <w:wAfter w:w="1012" w:type="pct"/>
        </w:trPr>
        <w:sdt>
          <w:sdtPr>
            <w:rPr>
              <w:sz w:val="24"/>
            </w:rPr>
            <w:id w:val="1621259925"/>
            <w:placeholder>
              <w:docPart w:val="2ADC34E0FA4D4F09A0366B05C285E5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6" w:type="pct"/>
                <w:vAlign w:val="bottom"/>
              </w:tcPr>
              <w:p w:rsidR="00650259" w:rsidRPr="00D4378A" w:rsidRDefault="0090596C" w:rsidP="0090596C">
                <w:pPr>
                  <w:pStyle w:val="Retraitnormal"/>
                  <w:rPr>
                    <w:sz w:val="24"/>
                  </w:rPr>
                </w:pPr>
                <w:r w:rsidRPr="00D4378A">
                  <w:rPr>
                    <w:sz w:val="24"/>
                    <w:lang w:bidi="fr-FR"/>
                  </w:rPr>
                  <w:t>Prénom</w:t>
                </w:r>
              </w:p>
            </w:tc>
          </w:sdtContent>
        </w:sdt>
        <w:tc>
          <w:tcPr>
            <w:tcW w:w="2962" w:type="pct"/>
            <w:gridSpan w:val="7"/>
            <w:tcBorders>
              <w:bottom w:val="single" w:sz="4" w:space="0" w:color="auto"/>
            </w:tcBorders>
            <w:vAlign w:val="bottom"/>
          </w:tcPr>
          <w:p w:rsidR="00650259" w:rsidRPr="00D4378A" w:rsidRDefault="00650259" w:rsidP="007F7B5D">
            <w:pPr>
              <w:spacing w:before="120"/>
              <w:rPr>
                <w:sz w:val="24"/>
              </w:rPr>
            </w:pPr>
          </w:p>
        </w:tc>
      </w:tr>
      <w:tr w:rsidR="00650259" w:rsidRPr="000E7873" w:rsidTr="006E2378">
        <w:trPr>
          <w:gridAfter w:val="1"/>
          <w:wAfter w:w="1012" w:type="pct"/>
        </w:trPr>
        <w:sdt>
          <w:sdtPr>
            <w:rPr>
              <w:sz w:val="24"/>
            </w:rPr>
            <w:id w:val="-1470592894"/>
            <w:placeholder>
              <w:docPart w:val="E3D2CC71E6004B69ACA4CED192C7D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6" w:type="pct"/>
                <w:vAlign w:val="bottom"/>
              </w:tcPr>
              <w:p w:rsidR="00650259" w:rsidRPr="00D4378A" w:rsidRDefault="0090596C" w:rsidP="0090596C">
                <w:pPr>
                  <w:pStyle w:val="Retraitnormal"/>
                  <w:rPr>
                    <w:sz w:val="24"/>
                  </w:rPr>
                </w:pPr>
                <w:r w:rsidRPr="00D4378A">
                  <w:rPr>
                    <w:sz w:val="24"/>
                    <w:lang w:bidi="fr-FR"/>
                  </w:rPr>
                  <w:t>Nom</w:t>
                </w:r>
              </w:p>
            </w:tc>
          </w:sdtContent>
        </w:sdt>
        <w:tc>
          <w:tcPr>
            <w:tcW w:w="2962" w:type="pct"/>
            <w:gridSpan w:val="7"/>
            <w:tcBorders>
              <w:bottom w:val="single" w:sz="4" w:space="0" w:color="auto"/>
            </w:tcBorders>
            <w:vAlign w:val="bottom"/>
          </w:tcPr>
          <w:p w:rsidR="00650259" w:rsidRPr="00D4378A" w:rsidRDefault="00650259" w:rsidP="007F7B5D">
            <w:pPr>
              <w:spacing w:before="120"/>
              <w:rPr>
                <w:sz w:val="24"/>
              </w:rPr>
            </w:pPr>
          </w:p>
        </w:tc>
      </w:tr>
      <w:tr w:rsidR="006E2378" w:rsidRPr="000E7873" w:rsidTr="006E2378">
        <w:trPr>
          <w:gridAfter w:val="1"/>
          <w:wAfter w:w="1012" w:type="pct"/>
        </w:trPr>
        <w:sdt>
          <w:sdtPr>
            <w:rPr>
              <w:sz w:val="24"/>
            </w:rPr>
            <w:id w:val="83577009"/>
            <w:placeholder>
              <w:docPart w:val="2B10A2B7A274493DADDAB63EFF0800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6" w:type="pct"/>
                <w:vAlign w:val="bottom"/>
              </w:tcPr>
              <w:p w:rsidR="00650259" w:rsidRPr="00D4378A" w:rsidRDefault="0090596C" w:rsidP="0090596C">
                <w:pPr>
                  <w:pStyle w:val="Retraitnormal"/>
                  <w:rPr>
                    <w:sz w:val="24"/>
                  </w:rPr>
                </w:pPr>
                <w:r w:rsidRPr="00D4378A">
                  <w:rPr>
                    <w:sz w:val="24"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167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D4378A" w:rsidRDefault="00650259" w:rsidP="007F7B5D">
            <w:pPr>
              <w:spacing w:before="120"/>
              <w:rPr>
                <w:sz w:val="24"/>
              </w:rPr>
            </w:pPr>
          </w:p>
        </w:tc>
        <w:sdt>
          <w:sdtPr>
            <w:rPr>
              <w:sz w:val="24"/>
            </w:rPr>
            <w:id w:val="-1074967882"/>
            <w:placeholder>
              <w:docPart w:val="334D492E523740BD9C6F1F6660D790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0" w:type="pct"/>
                <w:gridSpan w:val="3"/>
                <w:vAlign w:val="bottom"/>
              </w:tcPr>
              <w:p w:rsidR="00650259" w:rsidRPr="00D4378A" w:rsidRDefault="0090596C" w:rsidP="0090596C">
                <w:pPr>
                  <w:rPr>
                    <w:sz w:val="24"/>
                  </w:rPr>
                </w:pPr>
                <w:r w:rsidRPr="00D4378A">
                  <w:rPr>
                    <w:sz w:val="24"/>
                    <w:lang w:bidi="fr-FR"/>
                  </w:rPr>
                  <w:t>Téléphone 2</w:t>
                </w:r>
              </w:p>
            </w:tc>
          </w:sdtContent>
        </w:sdt>
        <w:tc>
          <w:tcPr>
            <w:tcW w:w="1015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D4378A" w:rsidRDefault="00650259" w:rsidP="007F7B5D">
            <w:pPr>
              <w:spacing w:before="120"/>
              <w:rPr>
                <w:sz w:val="24"/>
              </w:rPr>
            </w:pPr>
          </w:p>
        </w:tc>
      </w:tr>
      <w:tr w:rsidR="00650259" w:rsidRPr="000E7873" w:rsidTr="006E2378">
        <w:trPr>
          <w:gridAfter w:val="1"/>
          <w:wAfter w:w="1012" w:type="pct"/>
        </w:trPr>
        <w:sdt>
          <w:sdtPr>
            <w:rPr>
              <w:sz w:val="24"/>
            </w:rPr>
            <w:id w:val="-965116832"/>
            <w:placeholder>
              <w:docPart w:val="A1CD02E7101A4F8697E123A7A96910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6" w:type="pct"/>
                <w:vAlign w:val="bottom"/>
              </w:tcPr>
              <w:p w:rsidR="00650259" w:rsidRPr="00D4378A" w:rsidRDefault="0090596C" w:rsidP="0090596C">
                <w:pPr>
                  <w:pStyle w:val="Retraitnormal"/>
                  <w:rPr>
                    <w:sz w:val="24"/>
                  </w:rPr>
                </w:pPr>
                <w:r w:rsidRPr="00D4378A">
                  <w:rPr>
                    <w:sz w:val="24"/>
                    <w:lang w:bidi="fr-FR"/>
                  </w:rPr>
                  <w:t>E-mail</w:t>
                </w:r>
              </w:p>
            </w:tc>
          </w:sdtContent>
        </w:sdt>
        <w:tc>
          <w:tcPr>
            <w:tcW w:w="2962" w:type="pct"/>
            <w:gridSpan w:val="7"/>
            <w:tcBorders>
              <w:bottom w:val="single" w:sz="4" w:space="0" w:color="auto"/>
            </w:tcBorders>
            <w:vAlign w:val="bottom"/>
          </w:tcPr>
          <w:p w:rsidR="00650259" w:rsidRPr="00D4378A" w:rsidRDefault="00650259" w:rsidP="007F7B5D">
            <w:pPr>
              <w:spacing w:before="120"/>
              <w:rPr>
                <w:sz w:val="24"/>
              </w:rPr>
            </w:pPr>
          </w:p>
        </w:tc>
      </w:tr>
      <w:tr w:rsidR="00650259" w:rsidRPr="000E7873" w:rsidTr="006E2378">
        <w:trPr>
          <w:gridAfter w:val="1"/>
          <w:wAfter w:w="1012" w:type="pct"/>
          <w:trHeight w:val="54"/>
        </w:trPr>
        <w:tc>
          <w:tcPr>
            <w:tcW w:w="3988" w:type="pct"/>
            <w:gridSpan w:val="8"/>
            <w:shd w:val="clear" w:color="auto" w:fill="auto"/>
          </w:tcPr>
          <w:p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:rsidTr="006E2378">
        <w:trPr>
          <w:gridAfter w:val="1"/>
          <w:wAfter w:w="1012" w:type="pct"/>
        </w:trPr>
        <w:tc>
          <w:tcPr>
            <w:tcW w:w="3988" w:type="pct"/>
            <w:gridSpan w:val="8"/>
            <w:shd w:val="clear" w:color="auto" w:fill="FFFFFF" w:themeFill="background1"/>
          </w:tcPr>
          <w:p w:rsidR="006E2378" w:rsidRDefault="006E2378" w:rsidP="006E2378">
            <w:pPr>
              <w:pStyle w:val="Titre1"/>
              <w:outlineLvl w:val="0"/>
            </w:pPr>
          </w:p>
          <w:p w:rsidR="006E2378" w:rsidRPr="000B0D21" w:rsidRDefault="00D4378A" w:rsidP="006E2378">
            <w:pPr>
              <w:pStyle w:val="Titre1"/>
              <w:outlineLvl w:val="0"/>
              <w:rPr>
                <w:rFonts w:ascii="Bebas Neue" w:hAnsi="Bebas Neue"/>
                <w:color w:val="auto"/>
              </w:rPr>
            </w:pPr>
            <w:r>
              <w:rPr>
                <mc:AlternateContent>
                  <mc:Choice Requires="w16se">
                    <w:rFonts w:ascii="Bebas Neue" w:hAnsi="Bebas Neu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auto"/>
              </w:rPr>
              <mc:AlternateContent>
                <mc:Choice Requires="w16se">
                  <w16se:symEx w16se:font="Segoe UI Emoji" w16se:char="25D8"/>
                </mc:Choice>
                <mc:Fallback>
                  <w:t>◘</w:t>
                </mc:Fallback>
              </mc:AlternateContent>
            </w:r>
            <w:r>
              <w:rPr>
                <w:rFonts w:ascii="Bebas Neue" w:hAnsi="Bebas Neue"/>
                <w:color w:val="auto"/>
              </w:rPr>
              <w:t xml:space="preserve"> </w:t>
            </w:r>
            <w:r w:rsidR="006E2378" w:rsidRPr="006E2378">
              <w:rPr>
                <w:rFonts w:ascii="Bebas Neue" w:hAnsi="Bebas Neue"/>
                <w:color w:val="auto"/>
              </w:rPr>
              <w:t>Vous avez connu l’AZILE par :</w:t>
            </w:r>
          </w:p>
        </w:tc>
      </w:tr>
      <w:tr w:rsidR="006E2378" w:rsidRPr="000E7873" w:rsidTr="006E2378">
        <w:tc>
          <w:tcPr>
            <w:tcW w:w="1026" w:type="pct"/>
            <w:vAlign w:val="bottom"/>
          </w:tcPr>
          <w:p w:rsidR="006E2378" w:rsidRPr="00D4378A" w:rsidRDefault="006E2378" w:rsidP="006E2378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</w:p>
        </w:tc>
        <w:tc>
          <w:tcPr>
            <w:tcW w:w="1479" w:type="pct"/>
            <w:gridSpan w:val="3"/>
            <w:vAlign w:val="bottom"/>
          </w:tcPr>
          <w:p w:rsidR="006E2378" w:rsidRPr="00D4378A" w:rsidRDefault="006E2378" w:rsidP="006E2378">
            <w:pPr>
              <w:rPr>
                <w:sz w:val="24"/>
              </w:rPr>
            </w:pPr>
            <w:r w:rsidRPr="00D4378A">
              <w:rPr>
                <w:sz w:val="24"/>
              </w:rPr>
              <w:t>Affichage</w:t>
            </w:r>
          </w:p>
        </w:tc>
        <w:tc>
          <w:tcPr>
            <w:tcW w:w="1483" w:type="pct"/>
            <w:gridSpan w:val="4"/>
            <w:vAlign w:val="bottom"/>
          </w:tcPr>
          <w:p w:rsidR="006E2378" w:rsidRPr="00D4378A" w:rsidRDefault="006E2378" w:rsidP="006E2378">
            <w:pPr>
              <w:spacing w:before="120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Radio / Presse</w:t>
            </w:r>
          </w:p>
        </w:tc>
        <w:tc>
          <w:tcPr>
            <w:tcW w:w="1012" w:type="pct"/>
            <w:vAlign w:val="bottom"/>
          </w:tcPr>
          <w:p w:rsidR="006E2378" w:rsidRPr="000E7873" w:rsidRDefault="006E2378" w:rsidP="006E2378"/>
        </w:tc>
      </w:tr>
      <w:tr w:rsidR="006E2378" w:rsidRPr="000E7873" w:rsidTr="006E2378">
        <w:tc>
          <w:tcPr>
            <w:tcW w:w="1026" w:type="pct"/>
            <w:vAlign w:val="bottom"/>
          </w:tcPr>
          <w:p w:rsidR="006E2378" w:rsidRPr="00D4378A" w:rsidRDefault="006E2378" w:rsidP="006E2378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</w:p>
        </w:tc>
        <w:tc>
          <w:tcPr>
            <w:tcW w:w="1479" w:type="pct"/>
            <w:gridSpan w:val="3"/>
            <w:vAlign w:val="bottom"/>
          </w:tcPr>
          <w:p w:rsidR="006E2378" w:rsidRPr="00D4378A" w:rsidRDefault="006E2378" w:rsidP="006E2378">
            <w:pPr>
              <w:rPr>
                <w:sz w:val="24"/>
              </w:rPr>
            </w:pPr>
            <w:r w:rsidRPr="00D4378A">
              <w:rPr>
                <w:sz w:val="24"/>
              </w:rPr>
              <w:t>Site</w:t>
            </w:r>
          </w:p>
        </w:tc>
        <w:tc>
          <w:tcPr>
            <w:tcW w:w="1483" w:type="pct"/>
            <w:gridSpan w:val="4"/>
            <w:vAlign w:val="bottom"/>
          </w:tcPr>
          <w:p w:rsidR="006E2378" w:rsidRPr="00D4378A" w:rsidRDefault="006E2378" w:rsidP="006E2378">
            <w:pPr>
              <w:spacing w:before="120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Vous étiez adhérent</w:t>
            </w:r>
          </w:p>
        </w:tc>
        <w:tc>
          <w:tcPr>
            <w:tcW w:w="1012" w:type="pct"/>
            <w:vAlign w:val="bottom"/>
          </w:tcPr>
          <w:p w:rsidR="006E2378" w:rsidRPr="000E7873" w:rsidRDefault="006E2378" w:rsidP="006E2378"/>
        </w:tc>
      </w:tr>
      <w:tr w:rsidR="006E2378" w:rsidRPr="000E7873" w:rsidTr="006E2378">
        <w:trPr>
          <w:gridAfter w:val="1"/>
          <w:wAfter w:w="1012" w:type="pct"/>
        </w:trPr>
        <w:tc>
          <w:tcPr>
            <w:tcW w:w="1026" w:type="pct"/>
            <w:vAlign w:val="bottom"/>
          </w:tcPr>
          <w:p w:rsidR="006E2378" w:rsidRPr="00D4378A" w:rsidRDefault="006E2378" w:rsidP="006E2378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</w:p>
        </w:tc>
        <w:tc>
          <w:tcPr>
            <w:tcW w:w="1167" w:type="pct"/>
            <w:gridSpan w:val="2"/>
            <w:vAlign w:val="bottom"/>
          </w:tcPr>
          <w:p w:rsidR="006E2378" w:rsidRPr="00D4378A" w:rsidRDefault="006E2378" w:rsidP="006E2378">
            <w:pPr>
              <w:rPr>
                <w:sz w:val="24"/>
              </w:rPr>
            </w:pPr>
            <w:r w:rsidRPr="00D4378A">
              <w:rPr>
                <w:sz w:val="24"/>
              </w:rPr>
              <w:t>Réseaux sociaux</w:t>
            </w:r>
          </w:p>
        </w:tc>
        <w:tc>
          <w:tcPr>
            <w:tcW w:w="1795" w:type="pct"/>
            <w:gridSpan w:val="5"/>
            <w:vAlign w:val="bottom"/>
          </w:tcPr>
          <w:p w:rsidR="006E2378" w:rsidRPr="00D4378A" w:rsidRDefault="006E2378" w:rsidP="006E2378">
            <w:pPr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t xml:space="preserve">         </w:t>
            </w:r>
            <w:r w:rsidR="00D4378A">
              <w:rPr>
                <w:sz w:val="24"/>
                <w:lang w:bidi="fr-FR"/>
              </w:rPr>
              <w:t xml:space="preserve">    </w:t>
            </w: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Bouche à oreille</w:t>
            </w:r>
          </w:p>
        </w:tc>
      </w:tr>
      <w:tr w:rsidR="006E2378" w:rsidRPr="000E7873" w:rsidTr="006E2378">
        <w:trPr>
          <w:trHeight w:val="56"/>
        </w:trPr>
        <w:tc>
          <w:tcPr>
            <w:tcW w:w="1026" w:type="pct"/>
            <w:vAlign w:val="bottom"/>
          </w:tcPr>
          <w:p w:rsidR="006E2378" w:rsidRPr="00D4378A" w:rsidRDefault="006E2378" w:rsidP="006E2378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</w:p>
        </w:tc>
        <w:tc>
          <w:tcPr>
            <w:tcW w:w="1479" w:type="pct"/>
            <w:gridSpan w:val="3"/>
            <w:vAlign w:val="bottom"/>
          </w:tcPr>
          <w:p w:rsidR="006E2378" w:rsidRPr="00D4378A" w:rsidRDefault="006E2378" w:rsidP="006E2378">
            <w:pPr>
              <w:rPr>
                <w:sz w:val="24"/>
              </w:rPr>
            </w:pPr>
            <w:r w:rsidRPr="00D4378A">
              <w:rPr>
                <w:sz w:val="24"/>
              </w:rPr>
              <w:t>Programme</w:t>
            </w:r>
          </w:p>
        </w:tc>
        <w:tc>
          <w:tcPr>
            <w:tcW w:w="1483" w:type="pct"/>
            <w:gridSpan w:val="4"/>
            <w:vAlign w:val="bottom"/>
          </w:tcPr>
          <w:p w:rsidR="006E2378" w:rsidRPr="00D4378A" w:rsidRDefault="006E2378" w:rsidP="006E2378">
            <w:pPr>
              <w:spacing w:before="120"/>
              <w:rPr>
                <w:sz w:val="24"/>
                <w:lang w:bidi="fr-FR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  <w:r w:rsidRPr="00D4378A">
              <w:rPr>
                <w:sz w:val="24"/>
                <w:lang w:bidi="fr-FR"/>
              </w:rPr>
              <w:t>Comité d’E</w:t>
            </w:r>
            <w:r w:rsidRPr="00D4378A">
              <w:rPr>
                <w:sz w:val="24"/>
                <w:lang w:bidi="fr-FR"/>
              </w:rPr>
              <w:t>ntreprise</w:t>
            </w:r>
          </w:p>
        </w:tc>
        <w:tc>
          <w:tcPr>
            <w:tcW w:w="1012" w:type="pct"/>
            <w:vAlign w:val="bottom"/>
          </w:tcPr>
          <w:p w:rsidR="006E2378" w:rsidRPr="000E7873" w:rsidRDefault="006E2378" w:rsidP="006E2378"/>
        </w:tc>
      </w:tr>
      <w:tr w:rsidR="00E25455" w:rsidRPr="000E7873" w:rsidTr="006E2378">
        <w:trPr>
          <w:gridAfter w:val="2"/>
          <w:wAfter w:w="1026" w:type="pct"/>
          <w:trHeight w:val="56"/>
        </w:trPr>
        <w:tc>
          <w:tcPr>
            <w:tcW w:w="1479" w:type="pct"/>
            <w:gridSpan w:val="2"/>
            <w:vAlign w:val="bottom"/>
          </w:tcPr>
          <w:p w:rsidR="00E25455" w:rsidRDefault="00E25455" w:rsidP="006E2378"/>
        </w:tc>
        <w:tc>
          <w:tcPr>
            <w:tcW w:w="1483" w:type="pct"/>
            <w:gridSpan w:val="3"/>
            <w:vAlign w:val="bottom"/>
          </w:tcPr>
          <w:p w:rsidR="00E25455" w:rsidRPr="000E7873" w:rsidRDefault="00E25455" w:rsidP="006E2378">
            <w:pPr>
              <w:spacing w:before="120"/>
              <w:rPr>
                <w:sz w:val="36"/>
                <w:lang w:bidi="fr-FR"/>
              </w:rPr>
            </w:pPr>
          </w:p>
        </w:tc>
        <w:tc>
          <w:tcPr>
            <w:tcW w:w="1012" w:type="pct"/>
            <w:gridSpan w:val="2"/>
            <w:vAlign w:val="bottom"/>
          </w:tcPr>
          <w:p w:rsidR="00E25455" w:rsidRPr="000E7873" w:rsidRDefault="00E25455" w:rsidP="006E2378"/>
        </w:tc>
      </w:tr>
      <w:tr w:rsidR="006E2378" w:rsidRPr="000E7873" w:rsidTr="006E2378">
        <w:trPr>
          <w:gridAfter w:val="1"/>
          <w:wAfter w:w="1012" w:type="pct"/>
          <w:trHeight w:val="54"/>
        </w:trPr>
        <w:tc>
          <w:tcPr>
            <w:tcW w:w="3988" w:type="pct"/>
            <w:gridSpan w:val="8"/>
            <w:shd w:val="clear" w:color="auto" w:fill="auto"/>
          </w:tcPr>
          <w:p w:rsidR="006E2378" w:rsidRPr="000E7873" w:rsidRDefault="006E2378" w:rsidP="006E237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E2378" w:rsidRPr="000E7873" w:rsidTr="00D4378A">
        <w:trPr>
          <w:gridAfter w:val="1"/>
          <w:wAfter w:w="1012" w:type="pct"/>
        </w:trPr>
        <w:tc>
          <w:tcPr>
            <w:tcW w:w="3988" w:type="pct"/>
            <w:gridSpan w:val="8"/>
            <w:shd w:val="clear" w:color="auto" w:fill="FFFFFF" w:themeFill="background1"/>
          </w:tcPr>
          <w:p w:rsidR="00D4378A" w:rsidRPr="00D4378A" w:rsidRDefault="00D4378A" w:rsidP="00D4378A">
            <w:pPr>
              <w:pStyle w:val="Titre1"/>
              <w:outlineLvl w:val="0"/>
              <w:rPr>
                <w:rFonts w:ascii="Bebas Neue" w:hAnsi="Bebas Neue"/>
                <w:color w:val="auto"/>
              </w:rPr>
            </w:pPr>
            <w:bookmarkStart w:id="0" w:name="_Hlk521325947"/>
            <w:r>
              <w:rPr>
                <mc:AlternateContent>
                  <mc:Choice Requires="w16se">
                    <w:rFonts w:ascii="Bebas Neue" w:hAnsi="Bebas Neu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auto"/>
              </w:rPr>
              <mc:AlternateContent>
                <mc:Choice Requires="w16se">
                  <w16se:symEx w16se:font="Segoe UI Emoji" w16se:char="25D8"/>
                </mc:Choice>
                <mc:Fallback>
                  <w:t>◘</w:t>
                </mc:Fallback>
              </mc:AlternateContent>
            </w:r>
            <w:r>
              <w:rPr>
                <w:rFonts w:ascii="Bebas Neue" w:hAnsi="Bebas Neue"/>
                <w:color w:val="auto"/>
              </w:rPr>
              <w:t xml:space="preserve"> Avez-vous déjà été bénévole ?    </w:t>
            </w:r>
          </w:p>
        </w:tc>
      </w:tr>
      <w:bookmarkEnd w:id="0"/>
      <w:tr w:rsidR="00D4378A" w:rsidRPr="00D4378A" w:rsidTr="00D4378A">
        <w:trPr>
          <w:gridAfter w:val="1"/>
          <w:wAfter w:w="1012" w:type="pct"/>
          <w:trHeight w:val="56"/>
        </w:trPr>
        <w:tc>
          <w:tcPr>
            <w:tcW w:w="1026" w:type="pct"/>
            <w:vAlign w:val="bottom"/>
          </w:tcPr>
          <w:p w:rsidR="00D4378A" w:rsidRPr="00D4378A" w:rsidRDefault="00D4378A" w:rsidP="00167F5A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</w:p>
        </w:tc>
        <w:tc>
          <w:tcPr>
            <w:tcW w:w="1479" w:type="pct"/>
            <w:gridSpan w:val="3"/>
            <w:vAlign w:val="bottom"/>
          </w:tcPr>
          <w:p w:rsidR="00D4378A" w:rsidRPr="00D4378A" w:rsidRDefault="00D4378A" w:rsidP="00D4378A">
            <w:pPr>
              <w:rPr>
                <w:sz w:val="24"/>
              </w:rPr>
            </w:pPr>
            <w:r w:rsidRPr="00D4378A">
              <w:rPr>
                <w:sz w:val="24"/>
              </w:rPr>
              <w:t>oui</w:t>
            </w:r>
          </w:p>
        </w:tc>
        <w:tc>
          <w:tcPr>
            <w:tcW w:w="1483" w:type="pct"/>
            <w:gridSpan w:val="4"/>
            <w:vAlign w:val="bottom"/>
          </w:tcPr>
          <w:p w:rsidR="00D4378A" w:rsidRPr="00D4378A" w:rsidRDefault="00D4378A" w:rsidP="00D4378A">
            <w:pPr>
              <w:spacing w:before="120"/>
              <w:rPr>
                <w:sz w:val="24"/>
                <w:lang w:bidi="fr-FR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  <w:r w:rsidRPr="00D4378A">
              <w:rPr>
                <w:sz w:val="24"/>
                <w:lang w:bidi="fr-FR"/>
              </w:rPr>
              <w:t>non</w:t>
            </w:r>
          </w:p>
        </w:tc>
      </w:tr>
      <w:tr w:rsidR="00D4378A" w:rsidRPr="00D4378A" w:rsidTr="00D4378A">
        <w:trPr>
          <w:gridAfter w:val="1"/>
          <w:wAfter w:w="1012" w:type="pct"/>
        </w:trPr>
        <w:tc>
          <w:tcPr>
            <w:tcW w:w="1026" w:type="pct"/>
            <w:vAlign w:val="bottom"/>
          </w:tcPr>
          <w:p w:rsidR="00D4378A" w:rsidRPr="00D4378A" w:rsidRDefault="00D4378A" w:rsidP="00D4378A">
            <w:pPr>
              <w:pStyle w:val="Retraitnormal"/>
              <w:rPr>
                <w:sz w:val="24"/>
                <w:u w:val="single"/>
              </w:rPr>
            </w:pPr>
          </w:p>
        </w:tc>
        <w:tc>
          <w:tcPr>
            <w:tcW w:w="2962" w:type="pct"/>
            <w:gridSpan w:val="7"/>
            <w:vAlign w:val="bottom"/>
          </w:tcPr>
          <w:p w:rsidR="00D4378A" w:rsidRPr="00D4378A" w:rsidRDefault="00D4378A" w:rsidP="00167F5A">
            <w:pPr>
              <w:spacing w:before="120"/>
              <w:rPr>
                <w:sz w:val="24"/>
              </w:rPr>
            </w:pPr>
          </w:p>
        </w:tc>
      </w:tr>
      <w:tr w:rsidR="00D4378A" w:rsidRPr="00D4378A" w:rsidTr="00167F5A">
        <w:trPr>
          <w:gridAfter w:val="1"/>
          <w:wAfter w:w="1012" w:type="pct"/>
          <w:trHeight w:val="54"/>
        </w:trPr>
        <w:tc>
          <w:tcPr>
            <w:tcW w:w="3988" w:type="pct"/>
            <w:gridSpan w:val="8"/>
            <w:shd w:val="clear" w:color="auto" w:fill="auto"/>
          </w:tcPr>
          <w:p w:rsidR="00D4378A" w:rsidRPr="00D4378A" w:rsidRDefault="00D4378A" w:rsidP="00167F5A">
            <w:pPr>
              <w:rPr>
                <w:rFonts w:asciiTheme="majorHAnsi" w:hAnsiTheme="majorHAnsi"/>
                <w:b/>
                <w:sz w:val="6"/>
              </w:rPr>
            </w:pPr>
          </w:p>
        </w:tc>
      </w:tr>
    </w:tbl>
    <w:p w:rsidR="00CE6104" w:rsidRPr="00D4378A" w:rsidRDefault="00D4378A" w:rsidP="00D4378A">
      <w:pPr>
        <w:spacing w:after="0"/>
        <w:rPr>
          <w:sz w:val="24"/>
        </w:rPr>
      </w:pPr>
      <w:r w:rsidRPr="00D4378A">
        <w:rPr>
          <w:sz w:val="24"/>
        </w:rPr>
        <w:t>Dans quel type d’association ? _______________________________________</w:t>
      </w:r>
      <w:r w:rsidR="00B1500D">
        <w:rPr>
          <w:sz w:val="24"/>
        </w:rPr>
        <w:t>_</w:t>
      </w:r>
    </w:p>
    <w:p w:rsidR="00D4378A" w:rsidRPr="00D4378A" w:rsidRDefault="00D4378A" w:rsidP="00D4378A">
      <w:pPr>
        <w:spacing w:after="0"/>
        <w:rPr>
          <w:sz w:val="24"/>
        </w:rPr>
      </w:pPr>
    </w:p>
    <w:p w:rsidR="00D4378A" w:rsidRPr="00D4378A" w:rsidRDefault="00D4378A" w:rsidP="00D4378A">
      <w:pPr>
        <w:spacing w:after="0"/>
        <w:rPr>
          <w:sz w:val="24"/>
        </w:rPr>
      </w:pPr>
      <w:r w:rsidRPr="00D4378A">
        <w:rPr>
          <w:sz w:val="24"/>
        </w:rPr>
        <w:t>Quel poste occupiez-vous ? __________________________________________</w:t>
      </w:r>
    </w:p>
    <w:p w:rsidR="00D4378A" w:rsidRDefault="00D4378A" w:rsidP="00D4378A">
      <w:pPr>
        <w:spacing w:after="0"/>
      </w:pPr>
    </w:p>
    <w:tbl>
      <w:tblPr>
        <w:tblStyle w:val="Grilledutableau"/>
        <w:tblW w:w="62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0"/>
      </w:tblGrid>
      <w:tr w:rsidR="00D4378A" w:rsidRPr="000E7873" w:rsidTr="00D4378A">
        <w:tc>
          <w:tcPr>
            <w:tcW w:w="5000" w:type="pct"/>
            <w:shd w:val="clear" w:color="auto" w:fill="FFFFFF" w:themeFill="background1"/>
          </w:tcPr>
          <w:p w:rsidR="00D4378A" w:rsidRPr="00D4378A" w:rsidRDefault="00D4378A" w:rsidP="00D4378A">
            <w:pPr>
              <w:pStyle w:val="Titre1"/>
              <w:outlineLvl w:val="0"/>
              <w:rPr>
                <w:rFonts w:ascii="Bebas Neue" w:hAnsi="Bebas Neue"/>
                <w:color w:val="auto"/>
              </w:rPr>
            </w:pPr>
            <w:r>
              <w:rPr>
                <mc:AlternateContent>
                  <mc:Choice Requires="w16se">
                    <w:rFonts w:ascii="Bebas Neue" w:hAnsi="Bebas Neu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auto"/>
              </w:rPr>
              <mc:AlternateContent>
                <mc:Choice Requires="w16se">
                  <w16se:symEx w16se:font="Segoe UI Emoji" w16se:char="25D8"/>
                </mc:Choice>
                <mc:Fallback>
                  <w:t>◘</w:t>
                </mc:Fallback>
              </mc:AlternateContent>
            </w:r>
            <w:r>
              <w:rPr>
                <w:rFonts w:ascii="Bebas Neue" w:hAnsi="Bebas Neue"/>
                <w:color w:val="auto"/>
              </w:rPr>
              <w:t xml:space="preserve"> </w:t>
            </w:r>
            <w:r>
              <w:rPr>
                <w:rFonts w:ascii="Bebas Neue" w:hAnsi="Bebas Neue"/>
                <w:color w:val="auto"/>
              </w:rPr>
              <w:t>Quelles sont vos motivations ?</w:t>
            </w:r>
            <w:r>
              <w:rPr>
                <w:rFonts w:ascii="Bebas Neue" w:hAnsi="Bebas Neue"/>
                <w:color w:val="auto"/>
              </w:rPr>
              <w:t xml:space="preserve">    </w:t>
            </w:r>
          </w:p>
        </w:tc>
      </w:tr>
      <w:tr w:rsidR="00D4378A" w:rsidRPr="000E7873" w:rsidTr="00D4378A">
        <w:trPr>
          <w:trHeight w:val="54"/>
        </w:trPr>
        <w:tc>
          <w:tcPr>
            <w:tcW w:w="5000" w:type="pct"/>
            <w:shd w:val="clear" w:color="auto" w:fill="auto"/>
          </w:tcPr>
          <w:p w:rsidR="00D4378A" w:rsidRPr="000E7873" w:rsidRDefault="00D4378A" w:rsidP="00167F5A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D4378A" w:rsidRDefault="00D4378A" w:rsidP="00D4378A">
      <w:pPr>
        <w:spacing w:after="0"/>
      </w:pPr>
      <w:r>
        <w:t>__________________________________________________________________________________________________________________________________________________________</w:t>
      </w:r>
      <w:r>
        <w:t>______________________________________</w:t>
      </w:r>
    </w:p>
    <w:tbl>
      <w:tblPr>
        <w:tblStyle w:val="Grilledutableau"/>
        <w:tblW w:w="62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2642"/>
        <w:gridCol w:w="706"/>
        <w:gridCol w:w="3358"/>
        <w:gridCol w:w="2291"/>
      </w:tblGrid>
      <w:tr w:rsidR="00D4378A" w:rsidRPr="000B0D21" w:rsidTr="00D4378A">
        <w:tc>
          <w:tcPr>
            <w:tcW w:w="5000" w:type="pct"/>
            <w:gridSpan w:val="5"/>
            <w:shd w:val="clear" w:color="auto" w:fill="FFFFFF" w:themeFill="background1"/>
          </w:tcPr>
          <w:p w:rsidR="00D4378A" w:rsidRDefault="00D4378A" w:rsidP="00167F5A">
            <w:pPr>
              <w:pStyle w:val="Titre1"/>
              <w:outlineLvl w:val="0"/>
            </w:pPr>
          </w:p>
          <w:p w:rsidR="00D4378A" w:rsidRDefault="00D4378A" w:rsidP="00D4378A">
            <w:pPr>
              <w:pStyle w:val="Titre1"/>
              <w:outlineLvl w:val="0"/>
              <w:rPr>
                <w:rFonts w:ascii="Bebas Neue" w:hAnsi="Bebas Neue"/>
                <w:color w:val="auto"/>
              </w:rPr>
            </w:pPr>
            <w:r>
              <w:rPr>
                <mc:AlternateContent>
                  <mc:Choice Requires="w16se">
                    <w:rFonts w:ascii="Bebas Neue" w:hAnsi="Bebas Neu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auto"/>
              </w:rPr>
              <mc:AlternateContent>
                <mc:Choice Requires="w16se">
                  <w16se:symEx w16se:font="Segoe UI Emoji" w16se:char="25D8"/>
                </mc:Choice>
                <mc:Fallback>
                  <w:t>◘</w:t>
                </mc:Fallback>
              </mc:AlternateContent>
            </w:r>
            <w:r>
              <w:rPr>
                <w:rFonts w:ascii="Bebas Neue" w:hAnsi="Bebas Neue"/>
                <w:color w:val="auto"/>
              </w:rPr>
              <w:t xml:space="preserve"> </w:t>
            </w:r>
            <w:r w:rsidR="00B1500D">
              <w:rPr>
                <w:rFonts w:ascii="Bebas Neue" w:hAnsi="Bebas Neue"/>
                <w:color w:val="auto"/>
              </w:rPr>
              <w:t>Quels</w:t>
            </w:r>
            <w:r>
              <w:rPr>
                <w:rFonts w:ascii="Bebas Neue" w:hAnsi="Bebas Neue"/>
                <w:color w:val="auto"/>
              </w:rPr>
              <w:t xml:space="preserve"> postes vous intéressent</w:t>
            </w:r>
            <w:r w:rsidRPr="006E2378">
              <w:rPr>
                <w:rFonts w:ascii="Bebas Neue" w:hAnsi="Bebas Neue"/>
                <w:color w:val="auto"/>
              </w:rPr>
              <w:t> :</w:t>
            </w:r>
          </w:p>
          <w:p w:rsidR="00E25455" w:rsidRPr="000B0D21" w:rsidRDefault="00E25455" w:rsidP="00D4378A">
            <w:pPr>
              <w:pStyle w:val="Titre1"/>
              <w:outlineLvl w:val="0"/>
              <w:rPr>
                <w:rFonts w:ascii="Bebas Neue" w:hAnsi="Bebas Neue"/>
                <w:color w:val="auto"/>
              </w:rPr>
            </w:pPr>
          </w:p>
        </w:tc>
      </w:tr>
      <w:tr w:rsidR="00E25455" w:rsidRPr="00D4378A" w:rsidTr="00167F5A">
        <w:trPr>
          <w:gridAfter w:val="1"/>
          <w:wAfter w:w="1012" w:type="pct"/>
        </w:trPr>
        <w:tc>
          <w:tcPr>
            <w:tcW w:w="1026" w:type="pct"/>
            <w:vAlign w:val="bottom"/>
          </w:tcPr>
          <w:p w:rsidR="00E25455" w:rsidRPr="00D4378A" w:rsidRDefault="00E25455" w:rsidP="00167F5A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</w:p>
        </w:tc>
        <w:tc>
          <w:tcPr>
            <w:tcW w:w="1479" w:type="pct"/>
            <w:gridSpan w:val="2"/>
            <w:vAlign w:val="bottom"/>
          </w:tcPr>
          <w:p w:rsidR="00E25455" w:rsidRPr="00D4378A" w:rsidRDefault="00E25455" w:rsidP="00167F5A">
            <w:pPr>
              <w:rPr>
                <w:sz w:val="24"/>
              </w:rPr>
            </w:pPr>
            <w:r>
              <w:rPr>
                <w:sz w:val="24"/>
              </w:rPr>
              <w:t>Billetterie</w:t>
            </w:r>
          </w:p>
        </w:tc>
        <w:tc>
          <w:tcPr>
            <w:tcW w:w="1483" w:type="pct"/>
            <w:vAlign w:val="bottom"/>
          </w:tcPr>
          <w:p w:rsidR="00E25455" w:rsidRPr="00D4378A" w:rsidRDefault="00E25455" w:rsidP="00E25455">
            <w:pPr>
              <w:spacing w:before="120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  <w:r>
              <w:rPr>
                <w:sz w:val="24"/>
                <w:lang w:bidi="fr-FR"/>
              </w:rPr>
              <w:t>Ménage</w:t>
            </w:r>
          </w:p>
        </w:tc>
      </w:tr>
      <w:tr w:rsidR="00E25455" w:rsidRPr="00D4378A" w:rsidTr="00167F5A">
        <w:trPr>
          <w:gridAfter w:val="1"/>
          <w:wAfter w:w="1012" w:type="pct"/>
        </w:trPr>
        <w:tc>
          <w:tcPr>
            <w:tcW w:w="1026" w:type="pct"/>
            <w:vAlign w:val="bottom"/>
          </w:tcPr>
          <w:p w:rsidR="00E25455" w:rsidRPr="00D4378A" w:rsidRDefault="00E25455" w:rsidP="00167F5A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</w:p>
        </w:tc>
        <w:tc>
          <w:tcPr>
            <w:tcW w:w="1479" w:type="pct"/>
            <w:gridSpan w:val="2"/>
            <w:vAlign w:val="bottom"/>
          </w:tcPr>
          <w:p w:rsidR="00E25455" w:rsidRPr="00D4378A" w:rsidRDefault="00E25455" w:rsidP="00167F5A">
            <w:pPr>
              <w:rPr>
                <w:sz w:val="24"/>
              </w:rPr>
            </w:pPr>
            <w:r>
              <w:rPr>
                <w:sz w:val="24"/>
              </w:rPr>
              <w:t>Affichage</w:t>
            </w:r>
          </w:p>
        </w:tc>
        <w:tc>
          <w:tcPr>
            <w:tcW w:w="1483" w:type="pct"/>
            <w:vAlign w:val="bottom"/>
          </w:tcPr>
          <w:p w:rsidR="00E25455" w:rsidRPr="00D4378A" w:rsidRDefault="00E25455" w:rsidP="00E25455">
            <w:pPr>
              <w:spacing w:before="120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  <w:r>
              <w:rPr>
                <w:sz w:val="24"/>
                <w:lang w:bidi="fr-FR"/>
              </w:rPr>
              <w:t>Adhésion / Saisie</w:t>
            </w:r>
          </w:p>
        </w:tc>
      </w:tr>
      <w:tr w:rsidR="00E25455" w:rsidRPr="00D4378A" w:rsidTr="00167F5A">
        <w:trPr>
          <w:gridAfter w:val="1"/>
          <w:wAfter w:w="1012" w:type="pct"/>
        </w:trPr>
        <w:tc>
          <w:tcPr>
            <w:tcW w:w="1026" w:type="pct"/>
            <w:vAlign w:val="bottom"/>
          </w:tcPr>
          <w:p w:rsidR="00E25455" w:rsidRPr="00D4378A" w:rsidRDefault="00E25455" w:rsidP="00167F5A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</w:p>
        </w:tc>
        <w:tc>
          <w:tcPr>
            <w:tcW w:w="1167" w:type="pct"/>
            <w:vAlign w:val="bottom"/>
          </w:tcPr>
          <w:p w:rsidR="00E25455" w:rsidRPr="00D4378A" w:rsidRDefault="00E25455" w:rsidP="00167F5A">
            <w:pPr>
              <w:rPr>
                <w:sz w:val="24"/>
              </w:rPr>
            </w:pPr>
            <w:r>
              <w:rPr>
                <w:sz w:val="24"/>
              </w:rPr>
              <w:t>Cuisine</w:t>
            </w:r>
          </w:p>
        </w:tc>
        <w:tc>
          <w:tcPr>
            <w:tcW w:w="1795" w:type="pct"/>
            <w:gridSpan w:val="2"/>
            <w:vAlign w:val="bottom"/>
          </w:tcPr>
          <w:p w:rsidR="00E25455" w:rsidRPr="00D4378A" w:rsidRDefault="00E25455" w:rsidP="00E25455">
            <w:pPr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t xml:space="preserve">         </w:t>
            </w:r>
            <w:r>
              <w:rPr>
                <w:sz w:val="24"/>
                <w:lang w:bidi="fr-FR"/>
              </w:rPr>
              <w:t xml:space="preserve">    </w:t>
            </w: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  <w:r>
              <w:rPr>
                <w:sz w:val="24"/>
                <w:lang w:bidi="fr-FR"/>
              </w:rPr>
              <w:t>Accueil (scan / placement)</w:t>
            </w:r>
          </w:p>
        </w:tc>
      </w:tr>
      <w:tr w:rsidR="00E25455" w:rsidRPr="00D4378A" w:rsidTr="00167F5A">
        <w:trPr>
          <w:gridAfter w:val="1"/>
          <w:wAfter w:w="1012" w:type="pct"/>
          <w:trHeight w:val="56"/>
        </w:trPr>
        <w:tc>
          <w:tcPr>
            <w:tcW w:w="1026" w:type="pct"/>
            <w:vAlign w:val="bottom"/>
          </w:tcPr>
          <w:p w:rsidR="00E25455" w:rsidRPr="00D4378A" w:rsidRDefault="00E25455" w:rsidP="00167F5A">
            <w:pPr>
              <w:spacing w:before="120"/>
              <w:ind w:left="698"/>
              <w:jc w:val="right"/>
              <w:rPr>
                <w:sz w:val="24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</w:p>
        </w:tc>
        <w:tc>
          <w:tcPr>
            <w:tcW w:w="1479" w:type="pct"/>
            <w:gridSpan w:val="2"/>
            <w:vAlign w:val="bottom"/>
          </w:tcPr>
          <w:p w:rsidR="00E25455" w:rsidRPr="00D4378A" w:rsidRDefault="00E25455" w:rsidP="00167F5A">
            <w:pPr>
              <w:rPr>
                <w:sz w:val="24"/>
              </w:rPr>
            </w:pPr>
            <w:r>
              <w:rPr>
                <w:sz w:val="24"/>
              </w:rPr>
              <w:t>Bar / Restauration</w:t>
            </w:r>
          </w:p>
        </w:tc>
        <w:tc>
          <w:tcPr>
            <w:tcW w:w="1483" w:type="pct"/>
            <w:vAlign w:val="bottom"/>
          </w:tcPr>
          <w:p w:rsidR="00E25455" w:rsidRPr="00D4378A" w:rsidRDefault="00E25455" w:rsidP="00E25455">
            <w:pPr>
              <w:spacing w:before="120"/>
              <w:rPr>
                <w:sz w:val="24"/>
                <w:lang w:bidi="fr-FR"/>
              </w:rPr>
            </w:pPr>
            <w:r w:rsidRPr="00D4378A">
              <w:rPr>
                <w:sz w:val="24"/>
                <w:lang w:bidi="fr-FR"/>
              </w:rPr>
              <w:sym w:font="Wingdings 2" w:char="F0A3"/>
            </w:r>
            <w:r w:rsidRPr="00D4378A">
              <w:rPr>
                <w:sz w:val="24"/>
                <w:lang w:bidi="fr-FR"/>
              </w:rPr>
              <w:t xml:space="preserve"> </w:t>
            </w:r>
            <w:r>
              <w:rPr>
                <w:sz w:val="24"/>
                <w:lang w:bidi="fr-FR"/>
              </w:rPr>
              <w:t>Bricolage</w:t>
            </w:r>
          </w:p>
        </w:tc>
      </w:tr>
    </w:tbl>
    <w:p w:rsidR="00D4378A" w:rsidRDefault="00D4378A" w:rsidP="00D4378A">
      <w:pPr>
        <w:spacing w:after="0"/>
        <w:rPr>
          <w:sz w:val="12"/>
          <w:szCs w:val="16"/>
        </w:rPr>
      </w:pPr>
      <w:bookmarkStart w:id="1" w:name="_GoBack"/>
      <w:bookmarkEnd w:id="1"/>
    </w:p>
    <w:sectPr w:rsidR="00D4378A" w:rsidSect="00E25455">
      <w:headerReference w:type="default" r:id="rId10"/>
      <w:footerReference w:type="default" r:id="rId11"/>
      <w:pgSz w:w="11906" w:h="16838" w:code="9"/>
      <w:pgMar w:top="1440" w:right="1440" w:bottom="1008" w:left="1440" w:header="227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E5F" w:rsidRDefault="00F57E5F" w:rsidP="00650259">
      <w:pPr>
        <w:spacing w:after="0" w:line="240" w:lineRule="auto"/>
      </w:pPr>
      <w:r>
        <w:separator/>
      </w:r>
    </w:p>
  </w:endnote>
  <w:endnote w:type="continuationSeparator" w:id="0">
    <w:p w:rsidR="00F57E5F" w:rsidRDefault="00F57E5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91B60AC-A919-4358-BC09-8E5FEAB8E6B8}"/>
    <w:embedBold r:id="rId2" w:fontKey="{96E65922-0854-4C84-9D9D-98FEAAE2A6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C9CD4B7-0686-4F03-B713-DCA9B6CD887B}"/>
    <w:embedBold r:id="rId4" w:fontKey="{D6FE444C-B09D-42F1-AB41-5FF54698106A}"/>
    <w:embedItalic r:id="rId5" w:fontKey="{CD4A7AF8-2961-4EDA-A28A-E1D1F1E20A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039B0C1-A695-4C2C-A8BA-D01A4BFD2455}"/>
  </w:font>
  <w:font w:name="Bebas Neue">
    <w:panose1 w:val="020B0606020202050201"/>
    <w:charset w:val="00"/>
    <w:family w:val="swiss"/>
    <w:notTrueType/>
    <w:pitch w:val="variable"/>
    <w:sig w:usb0="00000007" w:usb1="00000001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BA2CC995-0879-4E52-BB7E-D92F8AB1861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2B2336CC-4676-4A97-8B71-616632F6487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08" w:type="dxa"/>
      <w:tblInd w:w="-426" w:type="dxa"/>
      <w:tblLayout w:type="fixed"/>
      <w:tblLook w:val="04A0" w:firstRow="1" w:lastRow="0" w:firstColumn="1" w:lastColumn="0" w:noHBand="0" w:noVBand="1"/>
    </w:tblPr>
    <w:tblGrid>
      <w:gridCol w:w="3481"/>
      <w:gridCol w:w="7027"/>
    </w:tblGrid>
    <w:tr w:rsidR="007F7B5D" w:rsidRPr="007F7B5D" w:rsidTr="00E25455">
      <w:trPr>
        <w:trHeight w:val="397"/>
      </w:trPr>
      <w:tc>
        <w:tcPr>
          <w:tcW w:w="3481" w:type="dxa"/>
          <w:vAlign w:val="center"/>
        </w:tcPr>
        <w:p w:rsidR="00E25455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L’AZILE : </w:t>
          </w:r>
          <w:proofErr w:type="spellStart"/>
          <w:r>
            <w:rPr>
              <w:sz w:val="18"/>
              <w:szCs w:val="24"/>
            </w:rPr>
            <w:t>Café Théâtre</w:t>
          </w:r>
          <w:proofErr w:type="spellEnd"/>
          <w:r>
            <w:rPr>
              <w:sz w:val="18"/>
              <w:szCs w:val="24"/>
            </w:rPr>
            <w:t xml:space="preserve"> &amp; Concert</w:t>
          </w:r>
        </w:p>
        <w:p w:rsidR="00E25455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Association Loi 1901 </w:t>
          </w:r>
        </w:p>
        <w:p w:rsidR="007F7B5D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29 rue Debussy 17000 La Rochelle</w:t>
          </w:r>
        </w:p>
        <w:p w:rsidR="00E25455" w:rsidRPr="007F7B5D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05 46 00 19 19 (accueil / billetterie)</w:t>
          </w:r>
        </w:p>
      </w:tc>
      <w:tc>
        <w:tcPr>
          <w:tcW w:w="7027" w:type="dxa"/>
          <w:vAlign w:val="center"/>
        </w:tcPr>
        <w:p w:rsidR="00E25455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  <w:p w:rsidR="00E25455" w:rsidRPr="00E25455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u w:val="single"/>
            </w:rPr>
          </w:pPr>
          <w:r w:rsidRPr="00E25455">
            <w:rPr>
              <w:u w:val="single"/>
            </w:rPr>
            <w:t>CONTACT BÉNEVOLAT</w:t>
          </w:r>
        </w:p>
        <w:p w:rsidR="007F7B5D" w:rsidRPr="00E25455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jc w:val="center"/>
          </w:pPr>
          <w:r w:rsidRPr="00E25455">
            <w:t xml:space="preserve">Franck </w:t>
          </w:r>
          <w:proofErr w:type="spellStart"/>
          <w:r w:rsidRPr="00E25455">
            <w:t>Detaux</w:t>
          </w:r>
          <w:proofErr w:type="spellEnd"/>
        </w:p>
        <w:p w:rsidR="00E25455" w:rsidRPr="00E25455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 w:rsidRPr="00E25455">
            <w:t xml:space="preserve"> </w:t>
          </w:r>
          <w:hyperlink r:id="rId1" w:history="1">
            <w:r w:rsidRPr="00E25455">
              <w:rPr>
                <w:rStyle w:val="Lienhypertexte"/>
                <w:color w:val="auto"/>
                <w:u w:val="none"/>
              </w:rPr>
              <w:t>accueil.azile@gmail.com</w:t>
            </w:r>
          </w:hyperlink>
        </w:p>
        <w:p w:rsidR="00E25455" w:rsidRPr="007F7B5D" w:rsidRDefault="00E25455" w:rsidP="00E2545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E5F" w:rsidRDefault="00F57E5F" w:rsidP="00650259">
      <w:pPr>
        <w:spacing w:after="0" w:line="240" w:lineRule="auto"/>
      </w:pPr>
      <w:r>
        <w:separator/>
      </w:r>
    </w:p>
  </w:footnote>
  <w:footnote w:type="continuationSeparator" w:id="0">
    <w:p w:rsidR="00F57E5F" w:rsidRDefault="00F57E5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440" w:type="dxa"/>
      <w:tblLook w:val="04A0" w:firstRow="1" w:lastRow="0" w:firstColumn="1" w:lastColumn="0" w:noHBand="0" w:noVBand="1"/>
    </w:tblPr>
    <w:tblGrid>
      <w:gridCol w:w="1295"/>
      <w:gridCol w:w="7731"/>
    </w:tblGrid>
    <w:tr w:rsidR="0090596C" w:rsidTr="00E25455">
      <w:trPr>
        <w:trHeight w:val="990"/>
      </w:trPr>
      <w:tc>
        <w:tcPr>
          <w:tcW w:w="1295" w:type="dxa"/>
          <w:vAlign w:val="center"/>
        </w:tcPr>
        <w:p w:rsidR="0090596C" w:rsidRDefault="0090596C" w:rsidP="0090596C">
          <w:pPr>
            <w:pStyle w:val="En-tte"/>
            <w:ind w:left="-108"/>
          </w:pPr>
          <w:bookmarkStart w:id="2" w:name="_Hlk521325785"/>
        </w:p>
      </w:tc>
      <w:tc>
        <w:tcPr>
          <w:tcW w:w="7731" w:type="dxa"/>
          <w:vAlign w:val="center"/>
        </w:tcPr>
        <w:p w:rsidR="0090596C" w:rsidRPr="006E2378" w:rsidRDefault="006E2378" w:rsidP="00D4378A">
          <w:pPr>
            <w:pStyle w:val="En-tte"/>
            <w:rPr>
              <w:rFonts w:ascii="Bebas Neue" w:hAnsi="Bebas Neue"/>
            </w:rPr>
          </w:pPr>
          <w:r w:rsidRPr="006E2378">
            <w:rPr>
              <w:rFonts w:ascii="Bebas Neue" w:hAnsi="Bebas Neue"/>
              <w:color w:val="auto"/>
            </w:rPr>
            <w:t>Fiche de renseignement bénévolat à l’AZILE</w:t>
          </w:r>
        </w:p>
      </w:tc>
    </w:tr>
  </w:tbl>
  <w:bookmarkEnd w:id="2"/>
  <w:p w:rsidR="00650259" w:rsidRPr="0090596C" w:rsidRDefault="00E25455" w:rsidP="0090596C">
    <w:pPr>
      <w:pStyle w:val="Sansinterligne"/>
      <w:spacing w:after="0"/>
      <w:rPr>
        <w:sz w:val="20"/>
      </w:rPr>
    </w:pPr>
    <w:r>
      <w:rPr>
        <w:lang w:eastAsia="fr-FR"/>
      </w:rPr>
      <w:drawing>
        <wp:anchor distT="0" distB="0" distL="114300" distR="114300" simplePos="0" relativeHeight="251658240" behindDoc="0" locked="0" layoutInCell="1" allowOverlap="1" wp14:anchorId="220FE657" wp14:editId="570450A0">
          <wp:simplePos x="0" y="0"/>
          <wp:positionH relativeFrom="column">
            <wp:posOffset>5470957</wp:posOffset>
          </wp:positionH>
          <wp:positionV relativeFrom="paragraph">
            <wp:posOffset>-662586</wp:posOffset>
          </wp:positionV>
          <wp:extent cx="932079" cy="1145207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u 2014 Bass 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079" cy="1145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378"/>
    <w:rsid w:val="000456E1"/>
    <w:rsid w:val="00052382"/>
    <w:rsid w:val="0006568A"/>
    <w:rsid w:val="00076F0F"/>
    <w:rsid w:val="00084253"/>
    <w:rsid w:val="000959E6"/>
    <w:rsid w:val="000B0D21"/>
    <w:rsid w:val="000D1F49"/>
    <w:rsid w:val="000E7873"/>
    <w:rsid w:val="001727CA"/>
    <w:rsid w:val="002563EF"/>
    <w:rsid w:val="002928D0"/>
    <w:rsid w:val="002C56E6"/>
    <w:rsid w:val="00361E11"/>
    <w:rsid w:val="00366578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E2378"/>
    <w:rsid w:val="00745767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7365"/>
    <w:rsid w:val="0098597D"/>
    <w:rsid w:val="009F619A"/>
    <w:rsid w:val="009F6DDE"/>
    <w:rsid w:val="00A116EA"/>
    <w:rsid w:val="00A370A8"/>
    <w:rsid w:val="00B1500D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4378A"/>
    <w:rsid w:val="00DB3FAD"/>
    <w:rsid w:val="00E139C4"/>
    <w:rsid w:val="00E25455"/>
    <w:rsid w:val="00E61C09"/>
    <w:rsid w:val="00E677FE"/>
    <w:rsid w:val="00EB3B58"/>
    <w:rsid w:val="00EC7359"/>
    <w:rsid w:val="00EE3054"/>
    <w:rsid w:val="00F00606"/>
    <w:rsid w:val="00F01256"/>
    <w:rsid w:val="00F52451"/>
    <w:rsid w:val="00F57E5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6CC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ccueil.azil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DC34E0FA4D4F09A0366B05C285E5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F9DBCC-5EF9-4999-846C-F1BA5F719AD5}"/>
      </w:docPartPr>
      <w:docPartBody>
        <w:p w:rsidR="00000000" w:rsidRDefault="003204F6">
          <w:pPr>
            <w:pStyle w:val="2ADC34E0FA4D4F09A0366B05C285E532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E3D2CC71E6004B69ACA4CED192C7D2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56E93E-58E4-4D01-958F-7A8DB16BA014}"/>
      </w:docPartPr>
      <w:docPartBody>
        <w:p w:rsidR="00000000" w:rsidRDefault="003204F6">
          <w:pPr>
            <w:pStyle w:val="E3D2CC71E6004B69ACA4CED192C7D299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2B10A2B7A274493DADDAB63EFF080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E42C35-05FA-415D-9FE6-A09B47E780D0}"/>
      </w:docPartPr>
      <w:docPartBody>
        <w:p w:rsidR="00000000" w:rsidRDefault="003204F6">
          <w:pPr>
            <w:pStyle w:val="2B10A2B7A274493DADDAB63EFF08008A"/>
          </w:pPr>
          <w:r w:rsidRPr="0090596C">
            <w:rPr>
              <w:lang w:bidi="fr-FR"/>
            </w:rPr>
            <w:t>Téléphone</w:t>
          </w:r>
        </w:p>
      </w:docPartBody>
    </w:docPart>
    <w:docPart>
      <w:docPartPr>
        <w:name w:val="334D492E523740BD9C6F1F6660D790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BA15DA-7A48-4492-8099-804557F7ABF1}"/>
      </w:docPartPr>
      <w:docPartBody>
        <w:p w:rsidR="00000000" w:rsidRDefault="003204F6">
          <w:pPr>
            <w:pStyle w:val="334D492E523740BD9C6F1F6660D79046"/>
          </w:pPr>
          <w:r w:rsidRPr="0090596C">
            <w:rPr>
              <w:lang w:bidi="fr-FR"/>
            </w:rPr>
            <w:t>Téléphone 2</w:t>
          </w:r>
        </w:p>
      </w:docPartBody>
    </w:docPart>
    <w:docPart>
      <w:docPartPr>
        <w:name w:val="A1CD02E7101A4F8697E123A7A96910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5C7F80-B279-4553-833C-3126C099CCF4}"/>
      </w:docPartPr>
      <w:docPartBody>
        <w:p w:rsidR="00000000" w:rsidRDefault="003204F6">
          <w:pPr>
            <w:pStyle w:val="A1CD02E7101A4F8697E123A7A96910EA"/>
          </w:pPr>
          <w:r w:rsidRPr="0090596C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bas Neue">
    <w:panose1 w:val="020B0606020202050201"/>
    <w:charset w:val="00"/>
    <w:family w:val="swiss"/>
    <w:notTrueType/>
    <w:pitch w:val="variable"/>
    <w:sig w:usb0="00000007" w:usb1="00000001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57"/>
    <w:rsid w:val="003204F6"/>
    <w:rsid w:val="00C0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854CF5D32F489F92AB9C36439C983F">
    <w:name w:val="94854CF5D32F489F92AB9C36439C983F"/>
  </w:style>
  <w:style w:type="paragraph" w:customStyle="1" w:styleId="2ADC34E0FA4D4F09A0366B05C285E532">
    <w:name w:val="2ADC34E0FA4D4F09A0366B05C285E532"/>
  </w:style>
  <w:style w:type="paragraph" w:customStyle="1" w:styleId="E3D2CC71E6004B69ACA4CED192C7D299">
    <w:name w:val="E3D2CC71E6004B69ACA4CED192C7D299"/>
  </w:style>
  <w:style w:type="paragraph" w:customStyle="1" w:styleId="6E46CA2E48704FC299BF0903C251B184">
    <w:name w:val="6E46CA2E48704FC299BF0903C251B184"/>
  </w:style>
  <w:style w:type="paragraph" w:customStyle="1" w:styleId="3844A4ACD7D24EEC8F962D6DD4481E0A">
    <w:name w:val="3844A4ACD7D24EEC8F962D6DD4481E0A"/>
  </w:style>
  <w:style w:type="paragraph" w:customStyle="1" w:styleId="2B10A2B7A274493DADDAB63EFF08008A">
    <w:name w:val="2B10A2B7A274493DADDAB63EFF08008A"/>
  </w:style>
  <w:style w:type="paragraph" w:customStyle="1" w:styleId="334D492E523740BD9C6F1F6660D79046">
    <w:name w:val="334D492E523740BD9C6F1F6660D79046"/>
  </w:style>
  <w:style w:type="paragraph" w:customStyle="1" w:styleId="A1CD02E7101A4F8697E123A7A96910EA">
    <w:name w:val="A1CD02E7101A4F8697E123A7A96910EA"/>
  </w:style>
  <w:style w:type="paragraph" w:customStyle="1" w:styleId="80F20B8B0E7C4CD0AAB235D018E925A4">
    <w:name w:val="80F20B8B0E7C4CD0AAB235D018E925A4"/>
  </w:style>
  <w:style w:type="paragraph" w:customStyle="1" w:styleId="7E428C1CD47B4DE5A4F51999803D00E0">
    <w:name w:val="7E428C1CD47B4DE5A4F51999803D00E0"/>
  </w:style>
  <w:style w:type="paragraph" w:customStyle="1" w:styleId="11D61461468A4827804998371130C671">
    <w:name w:val="11D61461468A4827804998371130C671"/>
  </w:style>
  <w:style w:type="paragraph" w:customStyle="1" w:styleId="FB36668EC482478F9BF12FDF37D1560D">
    <w:name w:val="FB36668EC482478F9BF12FDF37D1560D"/>
  </w:style>
  <w:style w:type="paragraph" w:customStyle="1" w:styleId="B1AE22DE7E69421BBA654E08315F013B">
    <w:name w:val="B1AE22DE7E69421BBA654E08315F013B"/>
  </w:style>
  <w:style w:type="paragraph" w:customStyle="1" w:styleId="A7DA89D1BB9D43DFB41C863DE1B12136">
    <w:name w:val="A7DA89D1BB9D43DFB41C863DE1B12136"/>
  </w:style>
  <w:style w:type="paragraph" w:customStyle="1" w:styleId="C2C5F8C0F65541FD8F67B232DBCE2DCA">
    <w:name w:val="C2C5F8C0F65541FD8F67B232DBCE2DCA"/>
  </w:style>
  <w:style w:type="paragraph" w:customStyle="1" w:styleId="F5A94C795B6341618D921243836000E8">
    <w:name w:val="F5A94C795B6341618D921243836000E8"/>
  </w:style>
  <w:style w:type="character" w:styleId="Textedelespacerserv">
    <w:name w:val="Placeholder Text"/>
    <w:basedOn w:val="Policepardfaut"/>
    <w:uiPriority w:val="99"/>
    <w:semiHidden/>
    <w:rsid w:val="00C02F57"/>
    <w:rPr>
      <w:color w:val="808080"/>
    </w:rPr>
  </w:style>
  <w:style w:type="paragraph" w:customStyle="1" w:styleId="DFB04BE08828408495DA66ABD18F3356">
    <w:name w:val="DFB04BE08828408495DA66ABD18F3356"/>
  </w:style>
  <w:style w:type="paragraph" w:customStyle="1" w:styleId="825BFADAF3D841809411460875C34535">
    <w:name w:val="825BFADAF3D841809411460875C34535"/>
  </w:style>
  <w:style w:type="paragraph" w:customStyle="1" w:styleId="94F95E33CF2B47C58EB2AB97D1B7CF61">
    <w:name w:val="94F95E33CF2B47C58EB2AB97D1B7CF61"/>
  </w:style>
  <w:style w:type="paragraph" w:customStyle="1" w:styleId="9EB35616C90B4EDF9415752E4938275C">
    <w:name w:val="9EB35616C90B4EDF9415752E4938275C"/>
  </w:style>
  <w:style w:type="paragraph" w:customStyle="1" w:styleId="5C7916E681A04A08AB0A1621F3D6D963">
    <w:name w:val="5C7916E681A04A08AB0A1621F3D6D963"/>
  </w:style>
  <w:style w:type="paragraph" w:customStyle="1" w:styleId="9E2F0503EA0641C1854BA89896F515E7">
    <w:name w:val="9E2F0503EA0641C1854BA89896F515E7"/>
  </w:style>
  <w:style w:type="paragraph" w:customStyle="1" w:styleId="9CB83FBC17354D858B7081A575E09C99">
    <w:name w:val="9CB83FBC17354D858B7081A575E09C99"/>
  </w:style>
  <w:style w:type="paragraph" w:customStyle="1" w:styleId="CFF0F246A2CB4AEEB6CDFC7F32B4F6C2">
    <w:name w:val="CFF0F246A2CB4AEEB6CDFC7F32B4F6C2"/>
    <w:rsid w:val="00C02F57"/>
  </w:style>
  <w:style w:type="paragraph" w:customStyle="1" w:styleId="D5D0BE5BEF654F908D61D05C79020EE1">
    <w:name w:val="D5D0BE5BEF654F908D61D05C79020EE1"/>
    <w:rsid w:val="00C02F57"/>
  </w:style>
  <w:style w:type="paragraph" w:customStyle="1" w:styleId="CA200261800A4F65A2ED5BDE8D7E3236">
    <w:name w:val="CA200261800A4F65A2ED5BDE8D7E3236"/>
    <w:rsid w:val="00C02F57"/>
  </w:style>
  <w:style w:type="paragraph" w:customStyle="1" w:styleId="06AE6454A25341F6988C76DB5D67C41A">
    <w:name w:val="06AE6454A25341F6988C76DB5D67C41A"/>
    <w:rsid w:val="00C02F57"/>
  </w:style>
  <w:style w:type="paragraph" w:customStyle="1" w:styleId="95B39930275E438087D41EC1C781388C">
    <w:name w:val="95B39930275E438087D41EC1C781388C"/>
    <w:rsid w:val="00C02F57"/>
  </w:style>
  <w:style w:type="paragraph" w:customStyle="1" w:styleId="491B29618D8C4F14BB735E5421F8748C">
    <w:name w:val="491B29618D8C4F14BB735E5421F8748C"/>
    <w:rsid w:val="00C02F57"/>
  </w:style>
  <w:style w:type="paragraph" w:customStyle="1" w:styleId="7EA3875FBDD841758950F85E005792EA">
    <w:name w:val="7EA3875FBDD841758950F85E005792EA"/>
    <w:rsid w:val="00C02F57"/>
  </w:style>
  <w:style w:type="paragraph" w:customStyle="1" w:styleId="63862D9977B74421A3042CBD026FA312">
    <w:name w:val="63862D9977B74421A3042CBD026FA312"/>
    <w:rsid w:val="00C02F57"/>
  </w:style>
  <w:style w:type="paragraph" w:customStyle="1" w:styleId="FFFAF53E875B4C9F9CEBB85029E3F15F">
    <w:name w:val="FFFAF53E875B4C9F9CEBB85029E3F15F"/>
    <w:rsid w:val="00C02F57"/>
  </w:style>
  <w:style w:type="paragraph" w:customStyle="1" w:styleId="6EA2D5F55B1544E796DC945334AF610D">
    <w:name w:val="6EA2D5F55B1544E796DC945334AF610D"/>
    <w:rsid w:val="00C02F57"/>
  </w:style>
  <w:style w:type="paragraph" w:customStyle="1" w:styleId="B7EA9CC8CC42449BA2AF1EBD0B906EE2">
    <w:name w:val="B7EA9CC8CC42449BA2AF1EBD0B906EE2"/>
    <w:rsid w:val="00C02F57"/>
  </w:style>
  <w:style w:type="paragraph" w:customStyle="1" w:styleId="A8F7C85F9DCD40B6B37AA70F96DF078C">
    <w:name w:val="A8F7C85F9DCD40B6B37AA70F96DF078C"/>
    <w:rsid w:val="00C02F57"/>
  </w:style>
  <w:style w:type="paragraph" w:customStyle="1" w:styleId="31AE3CD289FD47EAA0130336608DA878">
    <w:name w:val="31AE3CD289FD47EAA0130336608DA878"/>
    <w:rsid w:val="00C02F57"/>
  </w:style>
  <w:style w:type="paragraph" w:customStyle="1" w:styleId="767459A4DDCB44EE868B09B44124D9AF">
    <w:name w:val="767459A4DDCB44EE868B09B44124D9AF"/>
    <w:rsid w:val="00C02F57"/>
  </w:style>
  <w:style w:type="paragraph" w:customStyle="1" w:styleId="620B17F83C5C41FE8F38887F81A157A8">
    <w:name w:val="620B17F83C5C41FE8F38887F81A157A8"/>
    <w:rsid w:val="00C02F57"/>
  </w:style>
  <w:style w:type="paragraph" w:customStyle="1" w:styleId="4560E68DEF824CD89293E9F1309A17AB">
    <w:name w:val="4560E68DEF824CD89293E9F1309A17AB"/>
    <w:rsid w:val="00C02F57"/>
  </w:style>
  <w:style w:type="paragraph" w:customStyle="1" w:styleId="920F7554D2A14BA3BE66B95AF7C541B3">
    <w:name w:val="920F7554D2A14BA3BE66B95AF7C541B3"/>
    <w:rsid w:val="00C02F57"/>
  </w:style>
  <w:style w:type="paragraph" w:customStyle="1" w:styleId="2867030DC64F48BEAE11B68C54ED62C0">
    <w:name w:val="2867030DC64F48BEAE11B68C54ED62C0"/>
    <w:rsid w:val="00C02F57"/>
  </w:style>
  <w:style w:type="paragraph" w:customStyle="1" w:styleId="47383A9EA07C44B5B3E5DA5820DA3F01">
    <w:name w:val="47383A9EA07C44B5B3E5DA5820DA3F01"/>
    <w:rsid w:val="00C02F57"/>
  </w:style>
  <w:style w:type="paragraph" w:customStyle="1" w:styleId="07C1261A535D484796EF12883E364108">
    <w:name w:val="07C1261A535D484796EF12883E364108"/>
    <w:rsid w:val="00C02F57"/>
  </w:style>
  <w:style w:type="paragraph" w:customStyle="1" w:styleId="F0D36BBF57E54FC5A35C6A58E65F763F">
    <w:name w:val="F0D36BBF57E54FC5A35C6A58E65F763F"/>
    <w:rsid w:val="00C02F57"/>
  </w:style>
  <w:style w:type="paragraph" w:customStyle="1" w:styleId="1DA23BC6341A49D185480E1D0D180C1E">
    <w:name w:val="1DA23BC6341A49D185480E1D0D180C1E"/>
    <w:rsid w:val="00C02F57"/>
  </w:style>
  <w:style w:type="paragraph" w:customStyle="1" w:styleId="974CE53E0CE04FBEB4FA443EE255974A">
    <w:name w:val="974CE53E0CE04FBEB4FA443EE255974A"/>
    <w:rsid w:val="00C02F57"/>
  </w:style>
  <w:style w:type="paragraph" w:customStyle="1" w:styleId="16F75C9544BC47E3843135F797EF7D34">
    <w:name w:val="16F75C9544BC47E3843135F797EF7D34"/>
    <w:rsid w:val="00C02F57"/>
  </w:style>
  <w:style w:type="paragraph" w:customStyle="1" w:styleId="CA48FB4052E24BE981DD789DE6E81D70">
    <w:name w:val="CA48FB4052E24BE981DD789DE6E81D70"/>
    <w:rsid w:val="00C02F57"/>
  </w:style>
  <w:style w:type="paragraph" w:customStyle="1" w:styleId="967DAF92080D4ED097073DF6B7912717">
    <w:name w:val="967DAF92080D4ED097073DF6B7912717"/>
    <w:rsid w:val="00C02F57"/>
  </w:style>
  <w:style w:type="paragraph" w:customStyle="1" w:styleId="DA60AB6D028447EE832EA765BF5FF92C">
    <w:name w:val="DA60AB6D028447EE832EA765BF5FF92C"/>
    <w:rsid w:val="00C02F57"/>
  </w:style>
  <w:style w:type="paragraph" w:customStyle="1" w:styleId="1F0D790AA3014021BB691FF60504FD47">
    <w:name w:val="1F0D790AA3014021BB691FF60504FD47"/>
    <w:rsid w:val="00C02F57"/>
  </w:style>
  <w:style w:type="paragraph" w:customStyle="1" w:styleId="A9E17E4D84174D3E8F38DE728F347A02">
    <w:name w:val="A9E17E4D84174D3E8F38DE728F347A02"/>
    <w:rsid w:val="00C02F57"/>
  </w:style>
  <w:style w:type="paragraph" w:customStyle="1" w:styleId="A56511685424483896EB53679FFEA648">
    <w:name w:val="A56511685424483896EB53679FFEA648"/>
    <w:rsid w:val="00C02F57"/>
  </w:style>
  <w:style w:type="paragraph" w:customStyle="1" w:styleId="E0C025BCF07F4322AAC49508E8613E7A">
    <w:name w:val="E0C025BCF07F4322AAC49508E8613E7A"/>
    <w:rsid w:val="00C02F57"/>
  </w:style>
  <w:style w:type="paragraph" w:customStyle="1" w:styleId="BDA0EF1531E640ED9A6D25DD25F33362">
    <w:name w:val="BDA0EF1531E640ED9A6D25DD25F33362"/>
    <w:rsid w:val="00C02F57"/>
  </w:style>
  <w:style w:type="paragraph" w:customStyle="1" w:styleId="AF933016934D4BA3AD5CDBE6D4DD7DED">
    <w:name w:val="AF933016934D4BA3AD5CDBE6D4DD7DED"/>
    <w:rsid w:val="00C02F57"/>
  </w:style>
  <w:style w:type="paragraph" w:customStyle="1" w:styleId="3971EEC0EAAD46F19CD99A8A95DA4FD8">
    <w:name w:val="3971EEC0EAAD46F19CD99A8A95DA4FD8"/>
    <w:rsid w:val="00C02F57"/>
  </w:style>
  <w:style w:type="paragraph" w:customStyle="1" w:styleId="3ED7F81180AF4373B17AC2D8F79914A7">
    <w:name w:val="3ED7F81180AF4373B17AC2D8F79914A7"/>
    <w:rsid w:val="00C02F57"/>
  </w:style>
  <w:style w:type="paragraph" w:customStyle="1" w:styleId="285893A2FDF74B6D84C319377CBE1454">
    <w:name w:val="285893A2FDF74B6D84C319377CBE1454"/>
    <w:rsid w:val="00C02F57"/>
  </w:style>
  <w:style w:type="paragraph" w:customStyle="1" w:styleId="77A3915D361C4D0784185214AF271458">
    <w:name w:val="77A3915D361C4D0784185214AF271458"/>
    <w:rsid w:val="00C02F57"/>
  </w:style>
  <w:style w:type="paragraph" w:customStyle="1" w:styleId="05837FCA33174E4883C27EFB0D903A5B">
    <w:name w:val="05837FCA33174E4883C27EFB0D903A5B"/>
    <w:rsid w:val="00C02F57"/>
  </w:style>
  <w:style w:type="paragraph" w:customStyle="1" w:styleId="1C29FDF96FAF4591A1086AAD12C7507D">
    <w:name w:val="1C29FDF96FAF4591A1086AAD12C7507D"/>
    <w:rsid w:val="00C02F57"/>
  </w:style>
  <w:style w:type="paragraph" w:customStyle="1" w:styleId="AD18DFB5928246C88AC3E5CA9CE0EE39">
    <w:name w:val="AD18DFB5928246C88AC3E5CA9CE0EE39"/>
    <w:rsid w:val="00C02F57"/>
  </w:style>
  <w:style w:type="paragraph" w:customStyle="1" w:styleId="06116FC8DD054509934E9605AC2D1AC5">
    <w:name w:val="06116FC8DD054509934E9605AC2D1AC5"/>
    <w:rsid w:val="00C02F57"/>
  </w:style>
  <w:style w:type="paragraph" w:customStyle="1" w:styleId="DFD9C8800ABF49C2A0CF7CA76F8CA063">
    <w:name w:val="DFD9C8800ABF49C2A0CF7CA76F8CA063"/>
    <w:rsid w:val="00C02F57"/>
  </w:style>
  <w:style w:type="paragraph" w:customStyle="1" w:styleId="0F66A027EFA84AF198215CBDF48BB8FD">
    <w:name w:val="0F66A027EFA84AF198215CBDF48BB8FD"/>
    <w:rsid w:val="00C02F57"/>
  </w:style>
  <w:style w:type="paragraph" w:customStyle="1" w:styleId="F65A6183FF7B49A89645DA54A464F983">
    <w:name w:val="F65A6183FF7B49A89645DA54A464F983"/>
    <w:rsid w:val="00C02F57"/>
  </w:style>
  <w:style w:type="paragraph" w:customStyle="1" w:styleId="8630B2993A21427ABC89C6B6026A1076">
    <w:name w:val="8630B2993A21427ABC89C6B6026A1076"/>
    <w:rsid w:val="00C02F57"/>
  </w:style>
  <w:style w:type="paragraph" w:customStyle="1" w:styleId="05BB36483B764FC59854F63C75B5E5B9">
    <w:name w:val="05BB36483B764FC59854F63C75B5E5B9"/>
    <w:rsid w:val="00C02F57"/>
  </w:style>
  <w:style w:type="paragraph" w:customStyle="1" w:styleId="CFE7B652134A4413B7A9E0F871D4B783">
    <w:name w:val="CFE7B652134A4413B7A9E0F871D4B783"/>
    <w:rsid w:val="00C02F57"/>
  </w:style>
  <w:style w:type="paragraph" w:customStyle="1" w:styleId="7045330E16F74C1DB39AB3C4D13EE614">
    <w:name w:val="7045330E16F74C1DB39AB3C4D13EE614"/>
    <w:rsid w:val="00C02F57"/>
  </w:style>
  <w:style w:type="paragraph" w:customStyle="1" w:styleId="7809B08CF75548BC976782F16F6ECE65">
    <w:name w:val="7809B08CF75548BC976782F16F6ECE65"/>
    <w:rsid w:val="00C02F57"/>
  </w:style>
  <w:style w:type="paragraph" w:customStyle="1" w:styleId="979405B577584E8AB5FB637064FD447F">
    <w:name w:val="979405B577584E8AB5FB637064FD447F"/>
    <w:rsid w:val="00C02F57"/>
  </w:style>
  <w:style w:type="paragraph" w:customStyle="1" w:styleId="F8643172BFDB4606A50F235712FB5DB7">
    <w:name w:val="F8643172BFDB4606A50F235712FB5DB7"/>
    <w:rsid w:val="00C02F57"/>
  </w:style>
  <w:style w:type="paragraph" w:customStyle="1" w:styleId="55CC639BC5AB4C89AFCCD5A8BACDE7BA">
    <w:name w:val="55CC639BC5AB4C89AFCCD5A8BACDE7BA"/>
    <w:rsid w:val="00C02F57"/>
  </w:style>
  <w:style w:type="paragraph" w:customStyle="1" w:styleId="0A5E2C9EBF284F60BA2B7BB161B8C878">
    <w:name w:val="0A5E2C9EBF284F60BA2B7BB161B8C878"/>
    <w:rsid w:val="00C02F57"/>
  </w:style>
  <w:style w:type="paragraph" w:customStyle="1" w:styleId="947658110E554E99B1970932F6D316FD">
    <w:name w:val="947658110E554E99B1970932F6D316FD"/>
    <w:rsid w:val="00C02F57"/>
  </w:style>
  <w:style w:type="paragraph" w:customStyle="1" w:styleId="B4DE74B9CE7B432D9CE1057BFBBB442E">
    <w:name w:val="B4DE74B9CE7B432D9CE1057BFBBB442E"/>
    <w:rsid w:val="00C02F57"/>
  </w:style>
  <w:style w:type="paragraph" w:customStyle="1" w:styleId="6B6180EF60B84FB4A91B440413FE2751">
    <w:name w:val="6B6180EF60B84FB4A91B440413FE2751"/>
    <w:rsid w:val="00C02F57"/>
  </w:style>
  <w:style w:type="paragraph" w:customStyle="1" w:styleId="6CA75BC7D0B64C9EB28CBBD417AAEDB7">
    <w:name w:val="6CA75BC7D0B64C9EB28CBBD417AAEDB7"/>
    <w:rsid w:val="00C02F57"/>
  </w:style>
  <w:style w:type="paragraph" w:customStyle="1" w:styleId="2790AB7BE99A43F591458CD7A4AEE3B9">
    <w:name w:val="2790AB7BE99A43F591458CD7A4AEE3B9"/>
    <w:rsid w:val="00C02F57"/>
  </w:style>
  <w:style w:type="paragraph" w:customStyle="1" w:styleId="3E10FFF922074E9CBBEA53E7098AB08F">
    <w:name w:val="3E10FFF922074E9CBBEA53E7098AB08F"/>
    <w:rsid w:val="00C02F57"/>
  </w:style>
  <w:style w:type="paragraph" w:customStyle="1" w:styleId="839D28C5B3C94139A914FCA1FD00BCA6">
    <w:name w:val="839D28C5B3C94139A914FCA1FD00BCA6"/>
    <w:rsid w:val="00C02F57"/>
  </w:style>
  <w:style w:type="paragraph" w:customStyle="1" w:styleId="B009D02DE93144D2B6A591C69E9D5F80">
    <w:name w:val="B009D02DE93144D2B6A591C69E9D5F80"/>
    <w:rsid w:val="00C02F57"/>
  </w:style>
  <w:style w:type="paragraph" w:customStyle="1" w:styleId="532916169FBF42D78598BA8631EAC144">
    <w:name w:val="532916169FBF42D78598BA8631EAC144"/>
    <w:rsid w:val="00C02F57"/>
  </w:style>
  <w:style w:type="paragraph" w:customStyle="1" w:styleId="A2BC2E0DC2B24854AE900BC41FEE9AD1">
    <w:name w:val="A2BC2E0DC2B24854AE900BC41FEE9AD1"/>
    <w:rsid w:val="00C02F57"/>
  </w:style>
  <w:style w:type="paragraph" w:customStyle="1" w:styleId="59AC3C9F274A4E868B09B94B4F123C20">
    <w:name w:val="59AC3C9F274A4E868B09B94B4F123C20"/>
    <w:rsid w:val="00C02F57"/>
  </w:style>
  <w:style w:type="paragraph" w:customStyle="1" w:styleId="4A2706F957834B6792600FA24A4538F6">
    <w:name w:val="4A2706F957834B6792600FA24A4538F6"/>
    <w:rsid w:val="00C02F57"/>
  </w:style>
  <w:style w:type="paragraph" w:customStyle="1" w:styleId="F610CEEF64124FE6A189D8AC9C97B123">
    <w:name w:val="F610CEEF64124FE6A189D8AC9C97B123"/>
    <w:rsid w:val="00C02F57"/>
  </w:style>
  <w:style w:type="paragraph" w:customStyle="1" w:styleId="E02D9B7D55A04CCE9A7F50E57B4F724C">
    <w:name w:val="E02D9B7D55A04CCE9A7F50E57B4F724C"/>
    <w:rsid w:val="00C02F57"/>
  </w:style>
  <w:style w:type="paragraph" w:customStyle="1" w:styleId="682B27D271054C3287A93FF9567B2ECD">
    <w:name w:val="682B27D271054C3287A93FF9567B2ECD"/>
    <w:rsid w:val="00C02F57"/>
  </w:style>
  <w:style w:type="paragraph" w:customStyle="1" w:styleId="5EDA20198F7D4E988CA46DBC699D05A5">
    <w:name w:val="5EDA20198F7D4E988CA46DBC699D05A5"/>
    <w:rsid w:val="00C02F57"/>
  </w:style>
  <w:style w:type="paragraph" w:customStyle="1" w:styleId="FD43412C2206434E8B4B3B0CEA81B28C">
    <w:name w:val="FD43412C2206434E8B4B3B0CEA81B28C"/>
    <w:rsid w:val="00C02F57"/>
  </w:style>
  <w:style w:type="paragraph" w:customStyle="1" w:styleId="8BE9ECC2A4904B65B5432A4F2565D500">
    <w:name w:val="8BE9ECC2A4904B65B5432A4F2565D500"/>
    <w:rsid w:val="00C02F57"/>
  </w:style>
  <w:style w:type="paragraph" w:customStyle="1" w:styleId="E961DB36616445CC80E77ABD66B547ED">
    <w:name w:val="E961DB36616445CC80E77ABD66B547ED"/>
    <w:rsid w:val="00C02F57"/>
  </w:style>
  <w:style w:type="paragraph" w:customStyle="1" w:styleId="AD4373B5F3474E638C7B718D85129E0F">
    <w:name w:val="AD4373B5F3474E638C7B718D85129E0F"/>
    <w:rsid w:val="00C02F57"/>
  </w:style>
  <w:style w:type="paragraph" w:customStyle="1" w:styleId="CDE58FBA656248D4A219E4C7AB27C495">
    <w:name w:val="CDE58FBA656248D4A219E4C7AB27C495"/>
    <w:rsid w:val="00C02F57"/>
  </w:style>
  <w:style w:type="paragraph" w:customStyle="1" w:styleId="E2E917E75EE54EE8AC5539BD69A9B94E">
    <w:name w:val="E2E917E75EE54EE8AC5539BD69A9B94E"/>
    <w:rsid w:val="00C02F57"/>
  </w:style>
  <w:style w:type="paragraph" w:customStyle="1" w:styleId="87C642C00E004FF086D5D8023D231643">
    <w:name w:val="87C642C00E004FF086D5D8023D231643"/>
    <w:rsid w:val="00C02F57"/>
  </w:style>
  <w:style w:type="paragraph" w:customStyle="1" w:styleId="ED35DFF40481487298A72BB975118113">
    <w:name w:val="ED35DFF40481487298A72BB975118113"/>
    <w:rsid w:val="00C02F57"/>
  </w:style>
  <w:style w:type="paragraph" w:customStyle="1" w:styleId="003ED8D583B2450A933CC8FC299EB889">
    <w:name w:val="003ED8D583B2450A933CC8FC299EB889"/>
    <w:rsid w:val="00C02F57"/>
  </w:style>
  <w:style w:type="paragraph" w:customStyle="1" w:styleId="F4A523FED51C465EA11E1580E9A935DB">
    <w:name w:val="F4A523FED51C465EA11E1580E9A935DB"/>
    <w:rsid w:val="00C02F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2022-11-09T10:21:00Z</dcterms:created>
  <dcterms:modified xsi:type="dcterms:W3CDTF">2022-11-09T10:52:00Z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